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F82" w:rsidRPr="008913E4" w:rsidRDefault="004B5F82" w:rsidP="008913E4">
      <w:pPr>
        <w:shd w:val="clear" w:color="auto" w:fill="FFFFFF"/>
        <w:spacing w:after="0" w:line="240" w:lineRule="auto"/>
        <w:ind w:hanging="1260"/>
        <w:jc w:val="center"/>
      </w:pPr>
      <w:r w:rsidRPr="008913E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5.5pt;height:799.5pt">
            <v:imagedata r:id="rId5" o:title=""/>
          </v:shape>
        </w:pict>
      </w:r>
    </w:p>
    <w:p w:rsidR="004B5F82" w:rsidRPr="008913E4" w:rsidRDefault="004B5F82" w:rsidP="008913E4">
      <w:pPr>
        <w:shd w:val="clear" w:color="auto" w:fill="FFFFFF"/>
        <w:spacing w:after="0" w:line="240" w:lineRule="auto"/>
        <w:ind w:hanging="1080"/>
        <w:jc w:val="center"/>
      </w:pPr>
      <w:r w:rsidRPr="008913E4">
        <w:pict>
          <v:shape id="_x0000_i1026" type="#_x0000_t75" style="width:577.5pt;height:816.75pt">
            <v:imagedata r:id="rId6" o:title=""/>
          </v:shape>
        </w:pict>
      </w:r>
    </w:p>
    <w:p w:rsidR="004B5F82" w:rsidRPr="008913E4" w:rsidRDefault="004B5F82" w:rsidP="008913E4">
      <w:pPr>
        <w:shd w:val="clear" w:color="auto" w:fill="FFFFFF"/>
        <w:spacing w:after="0" w:line="240" w:lineRule="auto"/>
        <w:ind w:hanging="1260"/>
        <w:jc w:val="center"/>
      </w:pPr>
      <w:r w:rsidRPr="008913E4">
        <w:pict>
          <v:shape id="_x0000_i1027" type="#_x0000_t75" style="width:571.5pt;height:807.75pt">
            <v:imagedata r:id="rId7" o:title=""/>
          </v:shape>
        </w:pict>
      </w:r>
    </w:p>
    <w:sectPr w:rsidR="004B5F82" w:rsidRPr="008913E4" w:rsidSect="00631F66">
      <w:pgSz w:w="11906" w:h="16838"/>
      <w:pgMar w:top="426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215F6"/>
    <w:multiLevelType w:val="multilevel"/>
    <w:tmpl w:val="6E289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74F812B4"/>
    <w:multiLevelType w:val="multilevel"/>
    <w:tmpl w:val="83F61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656D"/>
    <w:rsid w:val="000B35B1"/>
    <w:rsid w:val="0036656D"/>
    <w:rsid w:val="004B5F82"/>
    <w:rsid w:val="004C3E01"/>
    <w:rsid w:val="00631F66"/>
    <w:rsid w:val="006B210C"/>
    <w:rsid w:val="00736F83"/>
    <w:rsid w:val="0074327E"/>
    <w:rsid w:val="00744126"/>
    <w:rsid w:val="007B39C0"/>
    <w:rsid w:val="00846ED3"/>
    <w:rsid w:val="008913E4"/>
    <w:rsid w:val="008F14DF"/>
    <w:rsid w:val="00947438"/>
    <w:rsid w:val="00A145F6"/>
    <w:rsid w:val="00AC719A"/>
    <w:rsid w:val="00B162A5"/>
    <w:rsid w:val="00BE2336"/>
    <w:rsid w:val="00D04B4C"/>
    <w:rsid w:val="00D438B1"/>
    <w:rsid w:val="00DE5D51"/>
    <w:rsid w:val="00E33B55"/>
    <w:rsid w:val="00E61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ED3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4">
    <w:name w:val="c4"/>
    <w:basedOn w:val="Normal"/>
    <w:uiPriority w:val="99"/>
    <w:rsid w:val="0036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DefaultParagraphFont"/>
    <w:uiPriority w:val="99"/>
    <w:rsid w:val="0036656D"/>
  </w:style>
  <w:style w:type="paragraph" w:customStyle="1" w:styleId="c10">
    <w:name w:val="c10"/>
    <w:basedOn w:val="Normal"/>
    <w:uiPriority w:val="99"/>
    <w:rsid w:val="0036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DefaultParagraphFont"/>
    <w:uiPriority w:val="99"/>
    <w:rsid w:val="0036656D"/>
  </w:style>
  <w:style w:type="paragraph" w:customStyle="1" w:styleId="c1">
    <w:name w:val="c1"/>
    <w:basedOn w:val="Normal"/>
    <w:uiPriority w:val="99"/>
    <w:rsid w:val="0036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DefaultParagraphFont"/>
    <w:uiPriority w:val="99"/>
    <w:rsid w:val="0036656D"/>
  </w:style>
  <w:style w:type="paragraph" w:customStyle="1" w:styleId="c6">
    <w:name w:val="c6"/>
    <w:basedOn w:val="Normal"/>
    <w:uiPriority w:val="99"/>
    <w:rsid w:val="0036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Normal"/>
    <w:uiPriority w:val="99"/>
    <w:rsid w:val="0036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Normal"/>
    <w:uiPriority w:val="99"/>
    <w:rsid w:val="0036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09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68</TotalTime>
  <Pages>3</Pages>
  <Words>0</Words>
  <Characters>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школа№1</dc:creator>
  <cp:keywords/>
  <dc:description/>
  <cp:lastModifiedBy>Библиотека4</cp:lastModifiedBy>
  <cp:revision>8</cp:revision>
  <cp:lastPrinted>2023-03-20T08:22:00Z</cp:lastPrinted>
  <dcterms:created xsi:type="dcterms:W3CDTF">2023-03-20T06:50:00Z</dcterms:created>
  <dcterms:modified xsi:type="dcterms:W3CDTF">2023-04-03T12:33:00Z</dcterms:modified>
</cp:coreProperties>
</file>